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4C7" w:rsidRDefault="00A334C7" w:rsidP="00477BF4">
      <w:pPr>
        <w:ind w:firstLine="708"/>
        <w:jc w:val="both"/>
      </w:pPr>
      <w:r>
        <w:t>С 10 февраля по 19 февраля 2020 года объявлена Декада молодого избирателя. На базе Ольговской СОШ совместно с Администрацией Ольговского сельсовета и Ольговской сельской библиотекой-филиалом был проведен час информации «Твоя жизнь - твой выбор». Заместитель Главы Администрации Ольговского сельсовета Радионова Елена Владимировна рассказала ребятам о выборах РФ.</w:t>
      </w:r>
      <w:bookmarkStart w:id="0" w:name="_GoBack"/>
      <w:bookmarkEnd w:id="0"/>
    </w:p>
    <w:p w:rsidR="00A334C7" w:rsidRDefault="00A334C7"/>
    <w:p w:rsidR="00A334C7" w:rsidRDefault="00A334C7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12.25pt;height:272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">
            <v:imagedata r:id="rId4" o:title="" croptop="-222f" cropbottom="-385f" cropright="-93f"/>
            <o:lock v:ext="edit" aspectratio="f"/>
          </v:shape>
        </w:pict>
      </w:r>
      <w:r>
        <w:rPr>
          <w:noProof/>
          <w:lang w:eastAsia="ru-RU"/>
        </w:rPr>
        <w:pict>
          <v:shape id="Рисунок 2" o:spid="_x0000_i1026" type="#_x0000_t75" style="width:206.25pt;height:275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">
            <v:imagedata r:id="rId5" o:title="" croptop="-219f" cropbottom="-345f" cropleft="-153f" cropright="-214f"/>
            <o:lock v:ext="edit" aspectratio="f"/>
          </v:shape>
        </w:pict>
      </w:r>
    </w:p>
    <w:p w:rsidR="00A334C7" w:rsidRDefault="00A334C7">
      <w:r>
        <w:rPr>
          <w:noProof/>
          <w:lang w:eastAsia="ru-RU"/>
        </w:rPr>
        <w:pict>
          <v:shape id="Рисунок 3" o:spid="_x0000_i1027" type="#_x0000_t75" style="width:222.75pt;height:160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">
            <v:imagedata r:id="rId6" o:title="" croptop="-378f" cropbottom="-657f" cropright="-88f"/>
            <o:lock v:ext="edit" aspectratio="f"/>
          </v:shape>
        </w:pict>
      </w:r>
      <w:r>
        <w:rPr>
          <w:noProof/>
          <w:lang w:eastAsia="ru-RU"/>
        </w:rPr>
        <w:pict>
          <v:shape id="Рисунок 6" o:spid="_x0000_i1028" type="#_x0000_t75" style="width:213.75pt;height:154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">
            <v:imagedata r:id="rId7" o:title="" croptop="-394f" cropbottom="-664f" cropright="-123f"/>
            <o:lock v:ext="edit" aspectratio="f"/>
          </v:shape>
        </w:pict>
      </w:r>
    </w:p>
    <w:p w:rsidR="00A334C7" w:rsidRDefault="00A334C7" w:rsidP="00E63990">
      <w:pPr>
        <w:jc w:val="center"/>
      </w:pPr>
      <w:r>
        <w:rPr>
          <w:noProof/>
          <w:lang w:eastAsia="ru-RU"/>
        </w:rPr>
        <w:pict>
          <v:shape id="Рисунок 5" o:spid="_x0000_i1029" type="#_x0000_t75" style="width:254.25pt;height:190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">
            <v:imagedata r:id="rId8" o:title="" croptop="-331f" cropbottom="-540f" cropright="-90f"/>
            <o:lock v:ext="edit" aspectratio="f"/>
          </v:shape>
        </w:pict>
      </w:r>
    </w:p>
    <w:sectPr w:rsidR="00A334C7" w:rsidSect="00477BF4">
      <w:pgSz w:w="11906" w:h="16838"/>
      <w:pgMar w:top="899" w:right="850" w:bottom="36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E231A"/>
    <w:rsid w:val="003111D1"/>
    <w:rsid w:val="003D618C"/>
    <w:rsid w:val="00477BF4"/>
    <w:rsid w:val="00664026"/>
    <w:rsid w:val="00801279"/>
    <w:rsid w:val="008B66EE"/>
    <w:rsid w:val="008E231A"/>
    <w:rsid w:val="009950EE"/>
    <w:rsid w:val="00A334C7"/>
    <w:rsid w:val="00A90BA1"/>
    <w:rsid w:val="00B24304"/>
    <w:rsid w:val="00C336CF"/>
    <w:rsid w:val="00D238B4"/>
    <w:rsid w:val="00DB37BC"/>
    <w:rsid w:val="00E63990"/>
    <w:rsid w:val="00F01C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BA1"/>
    <w:rPr>
      <w:sz w:val="28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30</TotalTime>
  <Pages>1</Pages>
  <Words>55</Words>
  <Characters>317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User</cp:lastModifiedBy>
  <cp:revision>5</cp:revision>
  <dcterms:created xsi:type="dcterms:W3CDTF">2020-02-12T12:53:00Z</dcterms:created>
  <dcterms:modified xsi:type="dcterms:W3CDTF">2020-02-13T05:10:00Z</dcterms:modified>
</cp:coreProperties>
</file>